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9C5A6A" w:rsidP="009C5A6A"/>
    <w:p w:rsidR="0027559F" w:rsidP="00425743">
      <w:pPr>
        <w:tabs>
          <w:tab w:val="left" w:pos="0"/>
        </w:tabs>
        <w:jc w:val="right"/>
        <w:rPr>
          <w:b/>
        </w:rPr>
      </w:pPr>
      <w:r w:rsidRPr="00A11216">
        <w:rPr>
          <w:b/>
        </w:rPr>
        <w:t>Утверждено заказчиком</w:t>
      </w:r>
    </w:p>
    <w:p w:rsidR="00943953" w:rsidRPr="00425743" w:rsidP="00425743">
      <w:pPr>
        <w:jc w:val="right"/>
        <w:rPr>
          <w:sz w:val="20"/>
          <w:szCs w:val="20"/>
        </w:rPr>
      </w:pPr>
    </w:p>
    <w:p w:rsidR="0027559F" w:rsidRPr="00425743" w:rsidP="00425743">
      <w:pPr>
        <w:jc w:val="right"/>
        <w:rPr>
          <w:sz w:val="20"/>
          <w:szCs w:val="20"/>
        </w:rPr>
      </w:pPr>
      <w:r w:rsidRPr="00425743">
        <w:rPr>
          <w:sz w:val="20"/>
          <w:szCs w:val="20"/>
        </w:rPr>
        <w:t xml:space="preserve">Организация: </w:t>
      </w:r>
      <w:r w:rsidRPr="00425743" w:rsidR="00425743">
        <w:rPr>
          <w:noProof/>
          <w:sz w:val="20"/>
          <w:szCs w:val="20"/>
        </w:rPr>
        <w:t>ГОСУДАРСТВЕННОЕ ОБЛАСТНОЕ</w:t>
      </w:r>
      <w:r w:rsidRPr="00425743" w:rsidR="00C84847">
        <w:rPr>
          <w:sz w:val="20"/>
          <w:szCs w:val="20"/>
        </w:rPr>
        <w:t xml:space="preserve"> КАЗЕННОЕ УЧРЕЖДЕНИЕ ЦЕНТР ТЕХНИЧЕСКОЙ ИНВЕНТАРИЗАЦИИ</w:t>
      </w:r>
    </w:p>
    <w:p w:rsidR="002A3760" w:rsidRPr="00425743" w:rsidP="00425743">
      <w:pPr>
        <w:jc w:val="right"/>
        <w:rPr>
          <w:b/>
          <w:sz w:val="20"/>
          <w:szCs w:val="20"/>
        </w:rPr>
      </w:pPr>
      <w:r w:rsidRPr="00425743">
        <w:rPr>
          <w:sz w:val="20"/>
          <w:szCs w:val="20"/>
        </w:rPr>
        <w:t xml:space="preserve">Сертификат: </w:t>
      </w:r>
      <w:r w:rsidRPr="00425743" w:rsidR="00425743">
        <w:rPr>
          <w:noProof/>
          <w:sz w:val="20"/>
          <w:szCs w:val="20"/>
        </w:rPr>
        <w:t>00bbc45e8d18a04ea50c3911411a671566</w:t>
      </w:r>
    </w:p>
    <w:p w:rsidR="002A3760" w:rsidRPr="0024496E" w:rsidP="00425743">
      <w:pPr>
        <w:jc w:val="right"/>
      </w:pPr>
      <w:r w:rsidRPr="00425743">
        <w:rPr>
          <w:sz w:val="20"/>
          <w:szCs w:val="20"/>
        </w:rPr>
        <w:t xml:space="preserve">Дата подписания: </w:t>
      </w:r>
      <w:r w:rsidRPr="00425743" w:rsidR="00425743">
        <w:rPr>
          <w:noProof/>
          <w:sz w:val="20"/>
          <w:szCs w:val="20"/>
        </w:rPr>
        <w:t>09.10.2026</w:t>
      </w:r>
    </w:p>
    <w:p w:rsidR="002A3760" w:rsidP="002A3760"/>
    <w:p w:rsidR="00D75C43" w:rsidP="009C5A6A">
      <w:pPr>
        <w:rPr>
          <w:lang w:val="en-US"/>
        </w:rPr>
      </w:pPr>
    </w:p>
    <w:p w:rsidR="00C84847" w:rsidP="002A3760">
      <w:pPr>
        <w:jc w:val="center"/>
        <w:rPr>
          <w:b/>
        </w:rPr>
      </w:pPr>
    </w:p>
    <w:p w:rsidR="002A3760" w:rsidP="002A3760">
      <w:pPr>
        <w:jc w:val="center"/>
        <w:rPr>
          <w:b/>
        </w:rPr>
      </w:pPr>
      <w:r>
        <w:rPr>
          <w:b/>
        </w:rPr>
        <w:t xml:space="preserve">Состав </w:t>
      </w:r>
      <w:r w:rsidRPr="006B3963">
        <w:rPr>
          <w:b/>
        </w:rPr>
        <w:t>извещения об осуществлении закупки</w:t>
      </w:r>
    </w:p>
    <w:p w:rsidR="00425743" w:rsidRPr="006B3963" w:rsidP="002A3760">
      <w:pPr>
        <w:jc w:val="center"/>
        <w:rPr>
          <w:b/>
        </w:rPr>
      </w:pPr>
    </w:p>
    <w:p w:rsidR="00C84847" w:rsidP="00C84847">
      <w:pPr>
        <w:ind w:firstLine="708"/>
        <w:jc w:val="both"/>
      </w:pPr>
      <w:r>
        <w:t xml:space="preserve">В соответствии с разделом </w:t>
      </w:r>
      <w:r w:rsidRPr="007B6E0D">
        <w:t xml:space="preserve">IV </w:t>
      </w:r>
      <w:r w:rsidRPr="00C75939">
        <w:t>Положения о системе закупок в Мурманской области,</w:t>
      </w:r>
      <w:r>
        <w:t xml:space="preserve"> утвержденного п</w:t>
      </w:r>
      <w:r w:rsidRPr="007B6E0D">
        <w:t>остановлени</w:t>
      </w:r>
      <w:r>
        <w:t>ем</w:t>
      </w:r>
      <w:r w:rsidRPr="007B6E0D">
        <w:t xml:space="preserve"> Правительства Му</w:t>
      </w:r>
      <w:r>
        <w:t>рманской области от 18.12.2020 №</w:t>
      </w:r>
      <w:r w:rsidRPr="007B6E0D">
        <w:t xml:space="preserve"> 899-ПП</w:t>
      </w:r>
      <w:r>
        <w:t xml:space="preserve"> «</w:t>
      </w:r>
      <w:r w:rsidRPr="007B6E0D">
        <w:t>Об организации закупок в Мурманской области</w:t>
      </w:r>
      <w:r>
        <w:t xml:space="preserve">», </w:t>
      </w:r>
      <w:r w:rsidRPr="00614EC0">
        <w:rPr>
          <w:b/>
        </w:rPr>
        <w:t>з</w:t>
      </w:r>
      <w:r w:rsidRPr="00A11216">
        <w:rPr>
          <w:b/>
        </w:rPr>
        <w:t>аказчик</w:t>
      </w:r>
      <w:r>
        <w:t xml:space="preserve"> утверждает настоящее извещение</w:t>
      </w:r>
      <w:r w:rsidRPr="00614EC0">
        <w:t xml:space="preserve"> об осуществлении закупки</w:t>
      </w:r>
      <w:r>
        <w:t xml:space="preserve"> и документы, входящие в его состав:</w:t>
      </w:r>
    </w:p>
    <w:p w:rsidR="00C84847" w:rsidP="00C84847">
      <w:pPr>
        <w:ind w:firstLine="708"/>
        <w:jc w:val="both"/>
      </w:pPr>
      <w:r>
        <w:t xml:space="preserve">1) </w:t>
      </w:r>
      <w:r w:rsidRPr="00A11216">
        <w:t>описание объекта закупки</w:t>
      </w:r>
      <w:r>
        <w:t>;</w:t>
      </w:r>
    </w:p>
    <w:p w:rsidR="00C84847" w:rsidP="00C84847">
      <w:pPr>
        <w:ind w:firstLine="708"/>
        <w:jc w:val="both"/>
      </w:pPr>
      <w:r>
        <w:t xml:space="preserve">2) </w:t>
      </w:r>
      <w:r w:rsidRPr="00A11216">
        <w:t>обоснование начальной (максимальной) цены контракта</w:t>
      </w:r>
      <w:r>
        <w:t>;</w:t>
      </w:r>
    </w:p>
    <w:p w:rsidR="00C84847" w:rsidP="00C84847">
      <w:pPr>
        <w:ind w:firstLine="708"/>
        <w:jc w:val="both"/>
      </w:pPr>
      <w:r>
        <w:t xml:space="preserve">3) </w:t>
      </w:r>
      <w:r w:rsidRPr="00A11216">
        <w:t>требования к содержанию, составу заявки на участие в закупке</w:t>
      </w:r>
      <w:r>
        <w:t>;</w:t>
      </w:r>
    </w:p>
    <w:p w:rsidR="00C84847" w:rsidP="00C84847">
      <w:pPr>
        <w:ind w:firstLine="708"/>
        <w:jc w:val="both"/>
      </w:pPr>
      <w:r>
        <w:t>4) проект контракта;</w:t>
      </w:r>
    </w:p>
    <w:p w:rsidR="00C84847" w:rsidP="00C84847">
      <w:pPr>
        <w:ind w:firstLine="708"/>
        <w:jc w:val="both"/>
      </w:pPr>
      <w:r>
        <w:t xml:space="preserve">5) </w:t>
      </w:r>
      <w:r w:rsidRPr="00A11216">
        <w:t xml:space="preserve">иные документы </w:t>
      </w:r>
      <w:r>
        <w:t>извещения.</w:t>
      </w:r>
    </w:p>
    <w:p w:rsidR="00C84847" w:rsidP="002A3760">
      <w:pPr>
        <w:pBdr>
          <w:bottom w:val="single" w:sz="12" w:space="1" w:color="auto"/>
        </w:pBdr>
        <w:ind w:firstLine="708"/>
        <w:jc w:val="both"/>
      </w:pPr>
    </w:p>
    <w:p w:rsidR="00425743" w:rsidP="00C84847">
      <w:pPr>
        <w:ind w:firstLine="708"/>
        <w:jc w:val="both"/>
        <w:rPr>
          <w:b/>
          <w:i/>
          <w:szCs w:val="24"/>
        </w:rPr>
      </w:pPr>
    </w:p>
    <w:p w:rsidR="00C84847" w:rsidRPr="00AA14D2" w:rsidP="00C84847">
      <w:pPr>
        <w:ind w:firstLine="708"/>
        <w:jc w:val="both"/>
        <w:rPr>
          <w:b/>
          <w:i/>
          <w:szCs w:val="24"/>
        </w:rPr>
      </w:pPr>
      <w:bookmarkStart w:id="0" w:name="_GoBack"/>
      <w:r w:rsidRPr="00AA14D2">
        <w:rPr>
          <w:b/>
          <w:i/>
          <w:szCs w:val="24"/>
        </w:rPr>
        <w:t>Дополнительная информация: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b/>
          <w:szCs w:val="24"/>
        </w:rPr>
        <w:t>Разграничение полномочий</w:t>
      </w:r>
      <w:r w:rsidRPr="00AA14D2">
        <w:rPr>
          <w:szCs w:val="24"/>
        </w:rPr>
        <w:t xml:space="preserve"> уполномоченного органа и заказчика при осуществлении централизованных закупок установлено порядком взаимодействия уполномоченного органа и заказчика в соответствии с разделом IV Положения о системе закупок в Мурманской области, утвержденного постановлением Правительства Мурманской области от 18.12.2020 № 899-ПП «Об организации закупок в Мурманской области»: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 xml:space="preserve">1) </w:t>
      </w:r>
      <w:r w:rsidRPr="00AA14D2">
        <w:rPr>
          <w:b/>
          <w:szCs w:val="24"/>
        </w:rPr>
        <w:t>заказчик</w:t>
      </w:r>
      <w:r w:rsidRPr="00AA14D2">
        <w:rPr>
          <w:szCs w:val="24"/>
        </w:rPr>
        <w:t xml:space="preserve"> несет ответственность за утвержденные и подписанные электронной подписью лица, имеющего право действовать от имени заказчика, и размещенные в единой информационной системе в сфере закупок извещение об осуществлении закупки, а также изменение в извещение, разъяснение положений извещения, извещение об отмене закупки (при наличии изменения, разъяснения, отмены закупки);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 xml:space="preserve">2) </w:t>
      </w:r>
      <w:r w:rsidRPr="00AA14D2">
        <w:rPr>
          <w:b/>
          <w:szCs w:val="24"/>
        </w:rPr>
        <w:t>уполномоченный орган</w:t>
      </w:r>
      <w:r w:rsidRPr="00AA14D2">
        <w:rPr>
          <w:szCs w:val="24"/>
        </w:rPr>
        <w:t xml:space="preserve"> - Комитет по конкурентной политике Мурманской области:</w:t>
      </w:r>
    </w:p>
    <w:p w:rsidR="00C84847" w:rsidRPr="00AA14D2" w:rsidP="00425743">
      <w:pPr>
        <w:ind w:firstLine="708"/>
        <w:jc w:val="both"/>
        <w:rPr>
          <w:szCs w:val="24"/>
        </w:rPr>
      </w:pPr>
      <w:r w:rsidRPr="00AA14D2">
        <w:rPr>
          <w:szCs w:val="24"/>
        </w:rPr>
        <w:t>- осуществляет размещение утвержденного заказчиком извещения об осуществлении закупки в единой информационной системе в сфере закупок, а также изменения в извещение, разъяснения положений извещения, извещения об отмене закупки (при наличии изменения, разъяснения, отмены закупки);</w:t>
      </w:r>
    </w:p>
    <w:p w:rsidR="002A3760" w:rsidRPr="002A3760" w:rsidP="00425743">
      <w:pPr>
        <w:jc w:val="both"/>
      </w:pPr>
      <w:r w:rsidRPr="00AA14D2">
        <w:rPr>
          <w:szCs w:val="24"/>
        </w:rPr>
        <w:t>- несет ответственность за работу комиссии по осуществлению закупок, формирование документов о результатах определения поставщика (подрядчика, исполнителя).</w:t>
      </w:r>
      <w:bookmarkEnd w:id="0"/>
    </w:p>
    <w:sectPr w:rsidSect="0042574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0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47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NOTIFIC_SERTIFICATE.dotx</Template>
  <TotalTime>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mu120185koa</dc:creator>
  <cp:lastModifiedBy>mu120185koa</cp:lastModifiedBy>
  <cp:revision>1</cp:revision>
  <cp:lastPrinted>2015-08-25T07:57:00Z</cp:lastPrinted>
  <dcterms:created xsi:type="dcterms:W3CDTF">2026-01-30T12:57:00Z</dcterms:created>
  <dcterms:modified xsi:type="dcterms:W3CDTF">2026-01-30T13:02:00Z</dcterms:modified>
</cp:coreProperties>
</file>